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E8E3C" w14:textId="77777777" w:rsidR="008B0C9A" w:rsidRPr="00996FF9" w:rsidRDefault="00AE48D5">
      <w:pPr>
        <w:pStyle w:val="Titel"/>
        <w:rPr>
          <w:sz w:val="48"/>
          <w:szCs w:val="48"/>
          <w:lang w:val="nl-NL"/>
        </w:rPr>
      </w:pPr>
      <w:r w:rsidRPr="00996FF9">
        <w:rPr>
          <w:sz w:val="48"/>
          <w:szCs w:val="48"/>
          <w:lang w:val="nl-NL"/>
        </w:rPr>
        <w:t xml:space="preserve">Meest </w:t>
      </w:r>
      <w:r w:rsidRPr="00996FF9">
        <w:rPr>
          <w:noProof/>
          <w:sz w:val="48"/>
          <w:szCs w:val="48"/>
          <w:lang w:val="nl-NL" w:eastAsia="nl-NL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 wp14:anchorId="27B67F60" wp14:editId="1F414498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9198610" cy="6866890"/>
                <wp:effectExtent l="0" t="0" r="2540" b="0"/>
                <wp:wrapNone/>
                <wp:docPr id="4" name="achtergrond" descr="Achtergrondafbeelding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610" cy="6866890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Stral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Zwarte ran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hthoekige rand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E58382" w14:textId="77777777" w:rsidR="008B0C9A" w:rsidRDefault="008B0C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67F60" id="achtergrond" o:spid="_x0000_s1026" alt="Achtergrondafbeelding&#10;" style="position:absolute;left:0;text-align:left;margin-left:0;margin-top:0;width:724.3pt;height:540.7pt;z-index:-251663363;mso-position-horizontal:center;mso-position-horizontal-relative:margin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tralen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1" o:title=""/>
                  <v:path arrowok="t"/>
                </v:shape>
                <v:shape id="Zwarte rand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2" o:title=""/>
                  <v:path arrowok="t"/>
                </v:shape>
                <v:rect id="Rechthoekige rand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14:paraId="0CE58382" w14:textId="77777777" w:rsidR="008B0C9A" w:rsidRDefault="008B0C9A"/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996FF9" w:rsidRPr="00996FF9">
        <w:rPr>
          <w:sz w:val="48"/>
          <w:szCs w:val="48"/>
          <w:lang w:val="nl-NL"/>
        </w:rPr>
        <w:t>creatieve team marketing</w:t>
      </w:r>
    </w:p>
    <w:p w14:paraId="15335A75" w14:textId="77777777" w:rsidR="008B0C9A" w:rsidRPr="00996FF9" w:rsidRDefault="00996FF9" w:rsidP="00996FF9">
      <w:pPr>
        <w:pStyle w:val="Naam"/>
        <w:jc w:val="left"/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>Deelnemers:</w:t>
      </w:r>
      <w:r w:rsidRPr="00996FF9">
        <w:rPr>
          <w:sz w:val="36"/>
          <w:szCs w:val="36"/>
          <w:lang w:val="nl-NL"/>
        </w:rPr>
        <w:tab/>
      </w:r>
      <w:r w:rsidRPr="00996FF9">
        <w:rPr>
          <w:sz w:val="36"/>
          <w:szCs w:val="36"/>
          <w:lang w:val="nl-NL"/>
        </w:rPr>
        <w:tab/>
      </w:r>
      <w:r w:rsidRPr="00996FF9">
        <w:rPr>
          <w:sz w:val="36"/>
          <w:szCs w:val="36"/>
          <w:lang w:val="nl-NL"/>
        </w:rPr>
        <w:tab/>
      </w:r>
      <w:r w:rsidRPr="00996FF9">
        <w:rPr>
          <w:sz w:val="36"/>
          <w:szCs w:val="36"/>
          <w:lang w:val="nl-NL"/>
        </w:rPr>
        <w:tab/>
      </w:r>
      <w:r w:rsidRPr="00996FF9">
        <w:rPr>
          <w:sz w:val="36"/>
          <w:szCs w:val="36"/>
          <w:lang w:val="nl-NL"/>
        </w:rPr>
        <w:tab/>
      </w:r>
    </w:p>
    <w:p w14:paraId="6E21F8FE" w14:textId="77777777" w:rsidR="008B0C9A" w:rsidRPr="00996FF9" w:rsidRDefault="00996FF9">
      <w:pPr>
        <w:rPr>
          <w:rFonts w:ascii="Bradley Hand ITC" w:hAnsi="Bradley Hand ITC"/>
          <w:b/>
          <w:sz w:val="36"/>
          <w:szCs w:val="36"/>
          <w:lang w:val="nl-NL"/>
        </w:rPr>
      </w:pPr>
      <w:r w:rsidRPr="00996FF9">
        <w:rPr>
          <w:rFonts w:ascii="Bradley Hand ITC" w:hAnsi="Bradley Hand ITC"/>
          <w:b/>
          <w:color w:val="8B0E04" w:themeColor="accent1"/>
          <w:sz w:val="36"/>
          <w:szCs w:val="36"/>
          <w:lang w:val="nl-NL"/>
        </w:rPr>
        <w:t>Ontvangt deze prijs voor de creatieve marketing rondom het product:</w:t>
      </w:r>
    </w:p>
    <w:p w14:paraId="285A14D9" w14:textId="77777777" w:rsidR="008B0C9A" w:rsidRDefault="00996FF9">
      <w:pPr>
        <w:pStyle w:val="Organisatie"/>
        <w:spacing w:after="0"/>
        <w:rPr>
          <w:lang w:val="nl-NL"/>
        </w:rPr>
      </w:pPr>
      <w:r>
        <w:rPr>
          <w:lang w:val="nl-NL"/>
        </w:rPr>
        <w:t>……………………………………………</w:t>
      </w:r>
    </w:p>
    <w:p w14:paraId="22DE83F4" w14:textId="77777777" w:rsidR="00996FF9" w:rsidRPr="00F339EA" w:rsidRDefault="00996FF9">
      <w:pPr>
        <w:pStyle w:val="Organisatie"/>
        <w:spacing w:after="0"/>
        <w:rPr>
          <w:lang w:val="nl-N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Zegel and certificate signature/date"/>
      </w:tblPr>
      <w:tblGrid>
        <w:gridCol w:w="4590"/>
        <w:gridCol w:w="866"/>
        <w:gridCol w:w="8215"/>
      </w:tblGrid>
      <w:tr w:rsidR="008B0C9A" w:rsidRPr="00F339EA" w14:paraId="183AC5B4" w14:textId="77777777">
        <w:trPr>
          <w:trHeight w:val="3024"/>
        </w:trPr>
        <w:sdt>
          <w:sdtPr>
            <w:rPr>
              <w:lang w:val="nl-NL"/>
            </w:rPr>
            <w:alias w:val="Klik op de pijl rechts om een pictogram te selecteren"/>
            <w:tag w:val="Klik op de pijl rechts om een pictogram te selecteren"/>
            <w:id w:val="-1667470174"/>
            <w:placeholder>
              <w:docPart w:val="5FB5A1B4EFAC4DA98A9CCEA4686C9134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14:paraId="4D78E72E" w14:textId="77777777" w:rsidR="00996FF9" w:rsidRPr="00812F45" w:rsidRDefault="00996FF9">
                <w:pPr>
                  <w:rPr>
                    <w:lang w:val="nl-NL"/>
                  </w:rPr>
                </w:pPr>
                <w:r>
                  <w:rPr>
                    <w:noProof/>
                    <w:lang w:val="nl-NL" w:eastAsia="nl-NL"/>
                  </w:rPr>
                  <w:drawing>
                    <wp:inline distT="0" distB="0" distL="0" distR="0" wp14:anchorId="21622511" wp14:editId="4D34CEEC">
                      <wp:extent cx="2906395" cy="1438275"/>
                      <wp:effectExtent l="0" t="0" r="8255" b="9525"/>
                      <wp:docPr id="1" name="Afbeelding 1" descr="Clusius college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lusius college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20335" cy="1445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249AAC0" w14:textId="77777777" w:rsidR="008B0C9A" w:rsidRPr="00F339EA" w:rsidRDefault="008B0C9A">
                <w:pPr>
                  <w:spacing w:after="0" w:line="240" w:lineRule="auto"/>
                  <w:rPr>
                    <w:lang w:val="nl-NL"/>
                  </w:rPr>
                </w:pPr>
              </w:p>
            </w:tc>
          </w:sdtContent>
        </w:sdt>
        <w:tc>
          <w:tcPr>
            <w:tcW w:w="927" w:type="dxa"/>
          </w:tcPr>
          <w:p w14:paraId="4F2855D3" w14:textId="77777777" w:rsidR="008B0C9A" w:rsidRPr="00F339EA" w:rsidRDefault="008B0C9A">
            <w:pPr>
              <w:spacing w:after="0" w:line="240" w:lineRule="auto"/>
              <w:rPr>
                <w:lang w:val="nl-NL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43"/>
              <w:gridCol w:w="5872"/>
            </w:tblGrid>
            <w:tr w:rsidR="008B0C9A" w:rsidRPr="00F339EA" w14:paraId="6BDCEBB6" w14:textId="77777777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14:paraId="597163D5" w14:textId="77777777" w:rsidR="008B0C9A" w:rsidRPr="00F339EA" w:rsidRDefault="00AE48D5">
                  <w:pPr>
                    <w:pStyle w:val="Kopvoorhandtekening"/>
                    <w:spacing w:line="240" w:lineRule="auto"/>
                    <w:jc w:val="center"/>
                    <w:rPr>
                      <w:lang w:val="nl-NL"/>
                    </w:rPr>
                  </w:pPr>
                  <w:r w:rsidRPr="00F339EA">
                    <w:rPr>
                      <w:lang w:val="nl-NL"/>
                    </w:rPr>
                    <w:t>Uitgereikt door:</w:t>
                  </w:r>
                </w:p>
              </w:tc>
              <w:tc>
                <w:tcPr>
                  <w:tcW w:w="6192" w:type="dxa"/>
                  <w:vAlign w:val="bottom"/>
                </w:tcPr>
                <w:p w14:paraId="6E0FB699" w14:textId="39F132A7" w:rsidR="008B0C9A" w:rsidRPr="00F339EA" w:rsidRDefault="008B0C9A" w:rsidP="00F66D85">
                  <w:pPr>
                    <w:pStyle w:val="Handtekening"/>
                    <w:jc w:val="center"/>
                    <w:rPr>
                      <w:lang w:val="nl-NL"/>
                    </w:rPr>
                  </w:pPr>
                </w:p>
              </w:tc>
            </w:tr>
            <w:tr w:rsidR="008B0C9A" w:rsidRPr="00F339EA" w14:paraId="3011B181" w14:textId="77777777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154BA71F" w14:textId="77777777" w:rsidR="008B0C9A" w:rsidRPr="00F339EA" w:rsidRDefault="00AE48D5">
                  <w:pPr>
                    <w:pStyle w:val="Kopvoorhandtekening"/>
                    <w:spacing w:line="240" w:lineRule="auto"/>
                    <w:jc w:val="center"/>
                    <w:rPr>
                      <w:lang w:val="nl-NL"/>
                    </w:rPr>
                  </w:pPr>
                  <w:r w:rsidRPr="00F339EA">
                    <w:rPr>
                      <w:lang w:val="nl-NL"/>
                    </w:rPr>
                    <w:t>Vandaag:</w:t>
                  </w:r>
                </w:p>
              </w:tc>
              <w:tc>
                <w:tcPr>
                  <w:tcW w:w="6192" w:type="dxa"/>
                  <w:vAlign w:val="bottom"/>
                </w:tcPr>
                <w:p w14:paraId="1257096F" w14:textId="7307F948" w:rsidR="008B0C9A" w:rsidRPr="00F339EA" w:rsidRDefault="00292EB1" w:rsidP="00996FF9">
                  <w:pPr>
                    <w:pStyle w:val="Handtekening"/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2-2-2018</w:t>
                  </w:r>
                  <w:bookmarkStart w:id="0" w:name="_GoBack"/>
                  <w:bookmarkEnd w:id="0"/>
                </w:p>
              </w:tc>
            </w:tr>
          </w:tbl>
          <w:p w14:paraId="31D374F6" w14:textId="77777777" w:rsidR="008B0C9A" w:rsidRPr="00F339EA" w:rsidRDefault="008B0C9A">
            <w:pPr>
              <w:spacing w:after="0" w:line="240" w:lineRule="auto"/>
              <w:rPr>
                <w:lang w:val="nl-NL"/>
              </w:rPr>
            </w:pPr>
          </w:p>
        </w:tc>
      </w:tr>
    </w:tbl>
    <w:p w14:paraId="21BF570B" w14:textId="77777777" w:rsidR="008B0C9A" w:rsidRPr="00F339EA" w:rsidRDefault="008B0C9A">
      <w:pPr>
        <w:spacing w:after="0" w:line="200" w:lineRule="exact"/>
        <w:rPr>
          <w:lang w:val="nl-NL"/>
        </w:rPr>
      </w:pPr>
    </w:p>
    <w:sectPr w:rsidR="008B0C9A" w:rsidRPr="00F339EA" w:rsidSect="00F339EA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6B5DF" w14:textId="77777777" w:rsidR="00996FF9" w:rsidRDefault="00996FF9">
      <w:pPr>
        <w:spacing w:after="0" w:line="240" w:lineRule="auto"/>
      </w:pPr>
      <w:r>
        <w:separator/>
      </w:r>
    </w:p>
  </w:endnote>
  <w:endnote w:type="continuationSeparator" w:id="0">
    <w:p w14:paraId="25C39274" w14:textId="77777777" w:rsidR="00996FF9" w:rsidRDefault="0099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55934" w14:textId="77777777" w:rsidR="00996FF9" w:rsidRDefault="00996FF9">
      <w:pPr>
        <w:spacing w:after="0" w:line="240" w:lineRule="auto"/>
      </w:pPr>
      <w:r>
        <w:separator/>
      </w:r>
    </w:p>
  </w:footnote>
  <w:footnote w:type="continuationSeparator" w:id="0">
    <w:p w14:paraId="3B2F4B92" w14:textId="77777777" w:rsidR="00996FF9" w:rsidRDefault="00996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F9"/>
    <w:rsid w:val="00292EB1"/>
    <w:rsid w:val="00817608"/>
    <w:rsid w:val="008B0C9A"/>
    <w:rsid w:val="00996FF9"/>
    <w:rsid w:val="00AE48D5"/>
    <w:rsid w:val="00B32E1E"/>
    <w:rsid w:val="00BA5656"/>
    <w:rsid w:val="00E74AA2"/>
    <w:rsid w:val="00EA6977"/>
    <w:rsid w:val="00F10A42"/>
    <w:rsid w:val="00F22AD4"/>
    <w:rsid w:val="00F339EA"/>
    <w:rsid w:val="00F6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4DD7D49"/>
  <w15:docId w15:val="{DB630A7A-2C9A-4446-A34B-90D2E16C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aam">
    <w:name w:val="Naam"/>
    <w:basedOn w:val="Standaard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Handtekening">
    <w:name w:val="Signature"/>
    <w:basedOn w:val="Standaard"/>
    <w:link w:val="Handtekening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HandtekeningChar">
    <w:name w:val="Handtekening Char"/>
    <w:basedOn w:val="Standaardalinea-lettertype"/>
    <w:link w:val="Handtekening"/>
    <w:uiPriority w:val="2"/>
    <w:rPr>
      <w:rFonts w:ascii="Segoe Print" w:hAnsi="Segoe Print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table" w:styleId="Tabelraster">
    <w:name w:val="Table Grid"/>
    <w:basedOn w:val="Standaardtabe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satie">
    <w:name w:val="Organisatie"/>
    <w:basedOn w:val="Standaard"/>
    <w:uiPriority w:val="2"/>
    <w:qFormat/>
    <w:pPr>
      <w:spacing w:before="200" w:line="240" w:lineRule="auto"/>
    </w:pPr>
    <w:rPr>
      <w:caps/>
      <w:sz w:val="66"/>
    </w:rPr>
  </w:style>
  <w:style w:type="paragraph" w:customStyle="1" w:styleId="Kopvoorhandtekening">
    <w:name w:val="Kop voor handtekening"/>
    <w:basedOn w:val="Standaard"/>
    <w:next w:val="Standaard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EF\AppData\Roaming\Microsoft\Templates\Meest%20waardevolle%20speler-certifica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B5A1B4EFAC4DA98A9CCEA4686C91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35FC45-BD76-4600-93AE-A0841D2E425C}"/>
      </w:docPartPr>
      <w:docPartBody>
        <w:p w:rsidR="001E15D8" w:rsidRDefault="001E15D8">
          <w:pPr>
            <w:pStyle w:val="5FB5A1B4EFAC4DA98A9CCEA4686C9134"/>
          </w:pPr>
          <w:r>
            <w:rPr>
              <w:rStyle w:val="Tekstvantijdelijkeaanduiding"/>
            </w:rPr>
            <w:t>Kies een bouwsteen.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D8"/>
    <w:rsid w:val="001E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F33FD109FDC4469BFD79017505FCAA6">
    <w:name w:val="EF33FD109FDC4469BFD79017505FCAA6"/>
  </w:style>
  <w:style w:type="paragraph" w:customStyle="1" w:styleId="08FE9C26504C4DE0A788420B79EF0F4F">
    <w:name w:val="08FE9C26504C4DE0A788420B79EF0F4F"/>
  </w:style>
  <w:style w:type="paragraph" w:customStyle="1" w:styleId="D02D0F8AEB9D4F2AA899A1DBB5F64385">
    <w:name w:val="D02D0F8AEB9D4F2AA899A1DBB5F64385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FB5A1B4EFAC4DA98A9CCEA4686C9134">
    <w:name w:val="5FB5A1B4EFAC4DA98A9CCEA4686C9134"/>
  </w:style>
  <w:style w:type="paragraph" w:customStyle="1" w:styleId="27F8533ADB694AF4A8D65A6BB95E618E">
    <w:name w:val="27F8533ADB694AF4A8D65A6BB95E618E"/>
  </w:style>
  <w:style w:type="paragraph" w:customStyle="1" w:styleId="A363EFA09AEC4F0C9652140C85184383">
    <w:name w:val="A363EFA09AEC4F0C9652140C851843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5C260-5A5D-435F-AD5A-FC22D441C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7A6A28-41CD-4594-B78D-C8D69CD5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Meest waardevolle speler-certificaat</Template>
  <TotalTime>2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VIEF</dc:creator>
  <cp:keywords/>
  <cp:lastModifiedBy>Veerle Veltman-van Kappel</cp:lastModifiedBy>
  <cp:revision>3</cp:revision>
  <cp:lastPrinted>2018-02-02T10:43:00Z</cp:lastPrinted>
  <dcterms:created xsi:type="dcterms:W3CDTF">2017-02-15T16:35:00Z</dcterms:created>
  <dcterms:modified xsi:type="dcterms:W3CDTF">2018-02-02T10:44:00Z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TC031330949991</vt:lpwstr>
  </property>
</Properties>
</file>